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Ind w:w="-142" w:type="dxa"/>
        <w:tblLook w:val="01E0" w:firstRow="1" w:lastRow="1" w:firstColumn="1" w:lastColumn="1" w:noHBand="0" w:noVBand="0"/>
      </w:tblPr>
      <w:tblGrid>
        <w:gridCol w:w="4926"/>
        <w:gridCol w:w="4717"/>
      </w:tblGrid>
      <w:tr w:rsidR="00F65950" w:rsidRPr="00667E54" w:rsidTr="00074846">
        <w:trPr>
          <w:trHeight w:hRule="exact" w:val="1842"/>
        </w:trPr>
        <w:tc>
          <w:tcPr>
            <w:tcW w:w="2554" w:type="pct"/>
            <w:shd w:val="clear" w:color="auto" w:fill="auto"/>
          </w:tcPr>
          <w:p w:rsidR="00B03D51" w:rsidRPr="00667E54" w:rsidRDefault="0098576B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667E54">
              <w:rPr>
                <w:rFonts w:cs="Arial"/>
                <w:b/>
                <w:szCs w:val="24"/>
              </w:rPr>
              <w:t>MaaS I</w:t>
            </w:r>
            <w:r w:rsidR="00667E54" w:rsidRPr="00667E54">
              <w:rPr>
                <w:rFonts w:cs="Arial"/>
                <w:b/>
                <w:szCs w:val="24"/>
              </w:rPr>
              <w:t>NVESTMENT FUND</w:t>
            </w:r>
          </w:p>
          <w:p w:rsidR="00F65950" w:rsidRPr="00667E54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667E54">
              <w:rPr>
                <w:rFonts w:cs="Arial"/>
                <w:b/>
                <w:szCs w:val="24"/>
              </w:rPr>
              <w:t>BUSINESS CASE</w:t>
            </w:r>
          </w:p>
          <w:p w:rsidR="00F64A77" w:rsidRPr="00667E54" w:rsidRDefault="00F64A77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</w:p>
          <w:p w:rsidR="00B03D51" w:rsidRPr="00667E54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667E54">
              <w:rPr>
                <w:rFonts w:cs="Arial"/>
                <w:szCs w:val="24"/>
              </w:rPr>
              <w:t>C</w:t>
            </w:r>
            <w:r w:rsidR="00A130C8" w:rsidRPr="00667E54">
              <w:rPr>
                <w:rFonts w:cs="Arial"/>
                <w:szCs w:val="24"/>
              </w:rPr>
              <w:t xml:space="preserve">ompany name: </w:t>
            </w:r>
            <w:r w:rsidR="00A130C8" w:rsidRPr="00667E54">
              <w:rPr>
                <w:rFonts w:cs="Arial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A130C8" w:rsidRPr="00667E54">
              <w:rPr>
                <w:rFonts w:cs="Arial"/>
                <w:szCs w:val="24"/>
              </w:rPr>
              <w:instrText xml:space="preserve"> FORMTEXT </w:instrText>
            </w:r>
            <w:r w:rsidR="00A130C8" w:rsidRPr="00667E54">
              <w:rPr>
                <w:rFonts w:cs="Arial"/>
                <w:szCs w:val="24"/>
              </w:rPr>
            </w:r>
            <w:r w:rsidR="00A130C8" w:rsidRPr="00667E54">
              <w:rPr>
                <w:rFonts w:cs="Arial"/>
                <w:szCs w:val="24"/>
              </w:rPr>
              <w:fldChar w:fldCharType="separate"/>
            </w:r>
            <w:r w:rsidR="00A130C8" w:rsidRPr="00667E54">
              <w:rPr>
                <w:rFonts w:cs="Arial"/>
                <w:noProof/>
                <w:szCs w:val="24"/>
              </w:rPr>
              <w:t> </w:t>
            </w:r>
            <w:r w:rsidR="00A130C8" w:rsidRPr="00667E54">
              <w:rPr>
                <w:rFonts w:cs="Arial"/>
                <w:noProof/>
                <w:szCs w:val="24"/>
              </w:rPr>
              <w:t> </w:t>
            </w:r>
            <w:r w:rsidR="00A130C8" w:rsidRPr="00667E54">
              <w:rPr>
                <w:rFonts w:cs="Arial"/>
                <w:noProof/>
                <w:szCs w:val="24"/>
              </w:rPr>
              <w:t> </w:t>
            </w:r>
            <w:r w:rsidR="00A130C8" w:rsidRPr="00667E54">
              <w:rPr>
                <w:rFonts w:cs="Arial"/>
                <w:noProof/>
                <w:szCs w:val="24"/>
              </w:rPr>
              <w:t> </w:t>
            </w:r>
            <w:r w:rsidR="00A130C8" w:rsidRPr="00667E54">
              <w:rPr>
                <w:rFonts w:cs="Arial"/>
                <w:noProof/>
                <w:szCs w:val="24"/>
              </w:rPr>
              <w:t> </w:t>
            </w:r>
            <w:r w:rsidR="00A130C8" w:rsidRPr="00667E54">
              <w:rPr>
                <w:rFonts w:cs="Arial"/>
                <w:szCs w:val="24"/>
              </w:rPr>
              <w:fldChar w:fldCharType="end"/>
            </w:r>
          </w:p>
          <w:p w:rsidR="00B03D51" w:rsidRPr="00667E54" w:rsidRDefault="00A130C8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667E54">
              <w:rPr>
                <w:rFonts w:cs="Arial"/>
                <w:szCs w:val="24"/>
              </w:rPr>
              <w:t xml:space="preserve">Date: </w:t>
            </w:r>
            <w:sdt>
              <w:sdtPr>
                <w:rPr>
                  <w:rFonts w:cs="Arial"/>
                  <w:szCs w:val="24"/>
                </w:rPr>
                <w:id w:val="288477395"/>
                <w:placeholder>
                  <w:docPart w:val="0E597087317C4B7280B84611919881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667E54">
                  <w:rPr>
                    <w:rStyle w:val="PlaceholderText"/>
                    <w:rFonts w:cs="Arial"/>
                    <w:szCs w:val="24"/>
                  </w:rPr>
                  <w:t>Click to enter date</w:t>
                </w:r>
              </w:sdtContent>
            </w:sdt>
          </w:p>
          <w:p w:rsidR="00A130C8" w:rsidRPr="00667E54" w:rsidRDefault="00A130C8" w:rsidP="00A130C8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667E54">
              <w:rPr>
                <w:rFonts w:cs="Arial"/>
                <w:szCs w:val="24"/>
              </w:rPr>
              <w:t xml:space="preserve">Completed by: </w:t>
            </w:r>
            <w:r w:rsidRPr="00667E54">
              <w:rPr>
                <w:rFonts w:cs="Arial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667E54">
              <w:rPr>
                <w:rFonts w:cs="Arial"/>
                <w:szCs w:val="24"/>
              </w:rPr>
              <w:instrText xml:space="preserve"> FORMTEXT </w:instrText>
            </w:r>
            <w:r w:rsidRPr="00667E54">
              <w:rPr>
                <w:rFonts w:cs="Arial"/>
                <w:szCs w:val="24"/>
              </w:rPr>
            </w:r>
            <w:r w:rsidRPr="00667E54">
              <w:rPr>
                <w:rFonts w:cs="Arial"/>
                <w:szCs w:val="24"/>
              </w:rPr>
              <w:fldChar w:fldCharType="separate"/>
            </w:r>
            <w:r w:rsidRPr="00667E54">
              <w:rPr>
                <w:rFonts w:cs="Arial"/>
                <w:noProof/>
                <w:szCs w:val="24"/>
              </w:rPr>
              <w:t> </w:t>
            </w:r>
            <w:r w:rsidRPr="00667E54">
              <w:rPr>
                <w:rFonts w:cs="Arial"/>
                <w:noProof/>
                <w:szCs w:val="24"/>
              </w:rPr>
              <w:t> </w:t>
            </w:r>
            <w:r w:rsidRPr="00667E54">
              <w:rPr>
                <w:rFonts w:cs="Arial"/>
                <w:noProof/>
                <w:szCs w:val="24"/>
              </w:rPr>
              <w:t> </w:t>
            </w:r>
            <w:r w:rsidRPr="00667E54">
              <w:rPr>
                <w:rFonts w:cs="Arial"/>
                <w:noProof/>
                <w:szCs w:val="24"/>
              </w:rPr>
              <w:t> </w:t>
            </w:r>
            <w:r w:rsidRPr="00667E54">
              <w:rPr>
                <w:rFonts w:cs="Arial"/>
                <w:noProof/>
                <w:szCs w:val="24"/>
              </w:rPr>
              <w:t> </w:t>
            </w:r>
            <w:r w:rsidRPr="00667E54">
              <w:rPr>
                <w:rFonts w:cs="Arial"/>
                <w:szCs w:val="24"/>
              </w:rPr>
              <w:fldChar w:fldCharType="end"/>
            </w:r>
          </w:p>
        </w:tc>
        <w:tc>
          <w:tcPr>
            <w:tcW w:w="2446" w:type="pct"/>
            <w:shd w:val="clear" w:color="auto" w:fill="auto"/>
          </w:tcPr>
          <w:p w:rsidR="00F65950" w:rsidRPr="00667E54" w:rsidRDefault="00F64A77" w:rsidP="00F64A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492"/>
              </w:tabs>
              <w:jc w:val="right"/>
              <w:rPr>
                <w:rFonts w:cs="Arial"/>
                <w:szCs w:val="24"/>
              </w:rPr>
            </w:pPr>
            <w:r w:rsidRPr="00667E54">
              <w:rPr>
                <w:rFonts w:cs="Arial"/>
                <w:color w:val="AEAFD4"/>
                <w:szCs w:val="24"/>
              </w:rPr>
              <w:t></w:t>
            </w:r>
            <w:r w:rsidRPr="00667E54">
              <w:rPr>
                <w:rFonts w:cs="Arial"/>
                <w:color w:val="00008E"/>
                <w:szCs w:val="24"/>
              </w:rPr>
              <w:t></w:t>
            </w:r>
          </w:p>
        </w:tc>
      </w:tr>
    </w:tbl>
    <w:p w:rsidR="00F90855" w:rsidRPr="00074846" w:rsidRDefault="00342313" w:rsidP="00074846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-1623060</wp:posOffset>
            </wp:positionV>
            <wp:extent cx="1026000" cy="1443600"/>
            <wp:effectExtent l="0" t="0" r="317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 logo bilingual stack blo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A77" w:rsidRPr="00667E54">
        <w:rPr>
          <w:rFonts w:cs="Arial"/>
          <w:color w:val="000000"/>
          <w:szCs w:val="24"/>
        </w:rPr>
        <w:t>Please complete the Business Case in conjunction with the information contained in the Guidance Note and return with your completed Application Form and supporting documentation.</w:t>
      </w:r>
      <w:r w:rsidR="00B03D51" w:rsidRPr="00667E54">
        <w:rPr>
          <w:rFonts w:cs="Arial"/>
          <w:color w:val="000000"/>
          <w:szCs w:val="24"/>
        </w:rPr>
        <w:t xml:space="preserve">      </w:t>
      </w:r>
    </w:p>
    <w:p w:rsidR="00035E3D" w:rsidRPr="00F90855" w:rsidRDefault="00035E3D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b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5"/>
        <w:gridCol w:w="1556"/>
      </w:tblGrid>
      <w:tr w:rsidR="006A1465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6A1465" w:rsidRDefault="00667E54" w:rsidP="00667E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1.</w:t>
            </w:r>
            <w:r w:rsidR="00E16B8D" w:rsidRPr="00667E54">
              <w:rPr>
                <w:rFonts w:cs="Arial"/>
                <w:color w:val="000000"/>
                <w:szCs w:val="24"/>
              </w:rPr>
              <w:tab/>
            </w:r>
            <w:r w:rsidR="00F90855">
              <w:rPr>
                <w:rFonts w:cs="Arial"/>
                <w:color w:val="000000"/>
                <w:szCs w:val="24"/>
              </w:rPr>
              <w:t xml:space="preserve">Describe the </w:t>
            </w:r>
            <w:r w:rsidRPr="00667E54">
              <w:rPr>
                <w:rFonts w:cs="Arial"/>
                <w:color w:val="000000"/>
                <w:szCs w:val="24"/>
              </w:rPr>
              <w:t xml:space="preserve">Scottish </w:t>
            </w:r>
            <w:r w:rsidR="00E924B9" w:rsidRPr="00667E54">
              <w:rPr>
                <w:rFonts w:cs="Arial"/>
                <w:color w:val="000000"/>
                <w:szCs w:val="24"/>
              </w:rPr>
              <w:t xml:space="preserve">public transport </w:t>
            </w:r>
            <w:r w:rsidRPr="00667E54">
              <w:rPr>
                <w:rFonts w:cs="Arial"/>
                <w:color w:val="000000"/>
                <w:szCs w:val="24"/>
              </w:rPr>
              <w:t xml:space="preserve">network </w:t>
            </w:r>
            <w:r w:rsidR="00E924B9" w:rsidRPr="00667E54">
              <w:rPr>
                <w:rFonts w:cs="Arial"/>
                <w:color w:val="000000"/>
                <w:szCs w:val="24"/>
              </w:rPr>
              <w:t>related challenge</w:t>
            </w:r>
            <w:r w:rsidR="0072552C" w:rsidRPr="00667E54">
              <w:rPr>
                <w:rFonts w:cs="Arial"/>
                <w:color w:val="000000"/>
                <w:szCs w:val="24"/>
              </w:rPr>
              <w:t xml:space="preserve"> </w:t>
            </w:r>
            <w:r w:rsidR="00035E3D">
              <w:rPr>
                <w:rFonts w:cs="Arial"/>
                <w:color w:val="000000"/>
                <w:szCs w:val="24"/>
              </w:rPr>
              <w:t>that</w:t>
            </w:r>
            <w:r w:rsidR="00F90855">
              <w:rPr>
                <w:rFonts w:cs="Arial"/>
                <w:color w:val="000000"/>
                <w:szCs w:val="24"/>
              </w:rPr>
              <w:t xml:space="preserve"> </w:t>
            </w:r>
            <w:r w:rsidR="0072552C" w:rsidRPr="00667E54">
              <w:rPr>
                <w:rFonts w:cs="Arial"/>
                <w:color w:val="000000"/>
                <w:szCs w:val="24"/>
              </w:rPr>
              <w:t>you aim to address</w:t>
            </w:r>
            <w:r w:rsidR="00F90855">
              <w:rPr>
                <w:rFonts w:cs="Arial"/>
                <w:color w:val="000000"/>
                <w:szCs w:val="24"/>
              </w:rPr>
              <w:t xml:space="preserve"> with your MaaS solution</w:t>
            </w:r>
          </w:p>
          <w:p w:rsidR="00667E54" w:rsidRPr="00667E54" w:rsidRDefault="00667E54" w:rsidP="00667E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6A1465" w:rsidRDefault="006A1465" w:rsidP="00667E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Default="004049F3" w:rsidP="00667E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  <w:p w:rsidR="004049F3" w:rsidRPr="00667E54" w:rsidRDefault="004049F3" w:rsidP="00667E5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</w:tc>
      </w:tr>
      <w:tr w:rsidR="006A1465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6A1465" w:rsidRDefault="006A1465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bookmarkStart w:id="0" w:name="_GoBack"/>
            <w:bookmarkEnd w:id="0"/>
          </w:p>
          <w:p w:rsidR="004D58D4" w:rsidRPr="00667E5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6A1465" w:rsidRPr="00667E54" w:rsidRDefault="006A1465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6A1465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F90855" w:rsidRDefault="006A1465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proofErr w:type="spellStart"/>
            <w:r w:rsidRPr="00667E54">
              <w:rPr>
                <w:rFonts w:cs="Arial"/>
                <w:color w:val="000000"/>
                <w:szCs w:val="24"/>
              </w:rPr>
              <w:t>2.</w:t>
            </w:r>
            <w:r w:rsidR="00035E3D">
              <w:rPr>
                <w:rFonts w:cs="Arial"/>
                <w:color w:val="000000"/>
                <w:szCs w:val="24"/>
              </w:rPr>
              <w:t>a</w:t>
            </w:r>
            <w:proofErr w:type="spellEnd"/>
            <w:r w:rsidR="00035E3D">
              <w:rPr>
                <w:rFonts w:cs="Arial"/>
                <w:color w:val="000000"/>
                <w:szCs w:val="24"/>
              </w:rPr>
              <w:t>.</w:t>
            </w:r>
            <w:r w:rsidRPr="00667E54">
              <w:rPr>
                <w:rFonts w:cs="Arial"/>
                <w:color w:val="000000"/>
                <w:szCs w:val="24"/>
              </w:rPr>
              <w:tab/>
            </w:r>
            <w:r w:rsidR="00F90855">
              <w:rPr>
                <w:rFonts w:cs="Arial"/>
                <w:color w:val="000000"/>
                <w:szCs w:val="24"/>
              </w:rPr>
              <w:t xml:space="preserve">What is your </w:t>
            </w:r>
            <w:r w:rsidR="004D58D4">
              <w:rPr>
                <w:rFonts w:cs="Arial"/>
                <w:color w:val="000000"/>
                <w:szCs w:val="24"/>
              </w:rPr>
              <w:t xml:space="preserve">MaaS technological solution? </w:t>
            </w:r>
            <w:r w:rsidR="005B5EAC">
              <w:rPr>
                <w:rFonts w:cs="Arial"/>
                <w:color w:val="000000"/>
                <w:szCs w:val="24"/>
              </w:rPr>
              <w:t xml:space="preserve"> </w:t>
            </w:r>
          </w:p>
          <w:p w:rsidR="00035E3D" w:rsidRPr="00667E54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6A1465" w:rsidRDefault="0072552C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D58D4" w:rsidRDefault="004D58D4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  <w:p w:rsidR="004049F3" w:rsidRPr="00667E54" w:rsidRDefault="004049F3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15%</w:t>
            </w:r>
          </w:p>
        </w:tc>
      </w:tr>
      <w:tr w:rsidR="00035E3D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035E3D" w:rsidRPr="00667E54" w:rsidRDefault="00035E3D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035E3D" w:rsidRPr="00667E54" w:rsidTr="004D58D4">
        <w:tc>
          <w:tcPr>
            <w:tcW w:w="8065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35E3D" w:rsidRDefault="00035E3D" w:rsidP="00035E3D">
            <w:pPr>
              <w:tabs>
                <w:tab w:val="clear" w:pos="720"/>
                <w:tab w:val="clear" w:pos="1440"/>
                <w:tab w:val="clear" w:pos="2160"/>
                <w:tab w:val="left" w:pos="1276"/>
              </w:tabs>
            </w:pPr>
            <w:proofErr w:type="spellStart"/>
            <w:r w:rsidRPr="005B5EAC">
              <w:rPr>
                <w:rFonts w:cs="Arial"/>
                <w:color w:val="000000"/>
                <w:szCs w:val="24"/>
              </w:rPr>
              <w:t>2.</w:t>
            </w:r>
            <w:r>
              <w:rPr>
                <w:rFonts w:cs="Arial"/>
                <w:color w:val="000000"/>
                <w:szCs w:val="24"/>
              </w:rPr>
              <w:t>b</w:t>
            </w:r>
            <w:proofErr w:type="spellEnd"/>
            <w:r w:rsidRPr="005B5EAC">
              <w:rPr>
                <w:rFonts w:cs="Arial"/>
                <w:color w:val="000000"/>
                <w:szCs w:val="24"/>
              </w:rPr>
              <w:t xml:space="preserve"> </w:t>
            </w:r>
            <w:r>
              <w:rPr>
                <w:rFonts w:cs="Arial"/>
                <w:color w:val="000000"/>
                <w:szCs w:val="24"/>
              </w:rPr>
              <w:t>How will it be</w:t>
            </w:r>
            <w:r>
              <w:t xml:space="preserve"> applied within the realm of Scotland’s public transport (traditional, active or emerging) </w:t>
            </w:r>
            <w:r w:rsidR="00E911A1">
              <w:t xml:space="preserve">and </w:t>
            </w:r>
            <w:r>
              <w:t xml:space="preserve">travel networks  </w:t>
            </w:r>
          </w:p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035E3D" w:rsidRPr="00667E54" w:rsidRDefault="00035E3D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035E3D" w:rsidRPr="00667E54" w:rsidTr="004D58D4">
        <w:tc>
          <w:tcPr>
            <w:tcW w:w="8065" w:type="dxa"/>
            <w:tcBorders>
              <w:bottom w:val="single" w:sz="4" w:space="0" w:color="auto"/>
            </w:tcBorders>
          </w:tcPr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035E3D" w:rsidRPr="00667E54" w:rsidRDefault="00035E3D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035E3D" w:rsidRPr="00667E54" w:rsidTr="004D58D4">
        <w:tc>
          <w:tcPr>
            <w:tcW w:w="8065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proofErr w:type="spellStart"/>
            <w:r>
              <w:rPr>
                <w:rFonts w:cs="Arial"/>
                <w:color w:val="000000"/>
                <w:szCs w:val="24"/>
              </w:rPr>
              <w:t>2.c</w:t>
            </w:r>
            <w:proofErr w:type="spellEnd"/>
            <w:r>
              <w:rPr>
                <w:rFonts w:cs="Arial"/>
                <w:color w:val="000000"/>
                <w:szCs w:val="24"/>
              </w:rPr>
              <w:t xml:space="preserve">   If there is any additional work required to bring this MVP to </w:t>
            </w:r>
            <w:r w:rsidRPr="00667E54">
              <w:rPr>
                <w:rFonts w:cs="Arial"/>
                <w:color w:val="000000"/>
                <w:szCs w:val="24"/>
              </w:rPr>
              <w:t xml:space="preserve">a competent state </w:t>
            </w:r>
            <w:r>
              <w:rPr>
                <w:rFonts w:cs="Arial"/>
                <w:color w:val="000000"/>
                <w:szCs w:val="24"/>
              </w:rPr>
              <w:t>for pilot progression, please provide details below and outline key deliverables for this and the accompanying timeframe (to be ready for launch no later than 31 March 2020).</w:t>
            </w:r>
          </w:p>
          <w:p w:rsidR="00035E3D" w:rsidRPr="00667E54" w:rsidRDefault="00035E3D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035E3D" w:rsidRPr="00667E54" w:rsidRDefault="00035E3D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035E3D" w:rsidRPr="00667E54" w:rsidTr="004D58D4">
        <w:tc>
          <w:tcPr>
            <w:tcW w:w="8065" w:type="dxa"/>
            <w:tcBorders>
              <w:bottom w:val="single" w:sz="4" w:space="0" w:color="auto"/>
            </w:tcBorders>
          </w:tcPr>
          <w:p w:rsidR="00035E3D" w:rsidRDefault="00035E3D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Pr="00667E54" w:rsidRDefault="004D58D4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035E3D" w:rsidRPr="00667E54" w:rsidRDefault="00035E3D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6A1465" w:rsidRPr="00667E54" w:rsidTr="004D58D4">
        <w:tc>
          <w:tcPr>
            <w:tcW w:w="8065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proofErr w:type="spellStart"/>
            <w:r>
              <w:rPr>
                <w:rFonts w:cs="Arial"/>
                <w:color w:val="000000"/>
                <w:szCs w:val="24"/>
              </w:rPr>
              <w:t>2.d</w:t>
            </w:r>
            <w:proofErr w:type="spellEnd"/>
            <w:r>
              <w:rPr>
                <w:rFonts w:cs="Arial"/>
                <w:color w:val="000000"/>
                <w:szCs w:val="24"/>
              </w:rPr>
              <w:t>. what is innovative about your solution?</w:t>
            </w:r>
          </w:p>
          <w:p w:rsidR="006A1465" w:rsidRPr="00667E54" w:rsidRDefault="006A1465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:rsidR="006A1465" w:rsidRPr="00667E54" w:rsidRDefault="006A1465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035E3D" w:rsidRPr="00667E54" w:rsidTr="004D58D4">
        <w:tc>
          <w:tcPr>
            <w:tcW w:w="8065" w:type="dxa"/>
            <w:tcBorders>
              <w:bottom w:val="single" w:sz="4" w:space="0" w:color="auto"/>
            </w:tcBorders>
          </w:tcPr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035E3D" w:rsidRPr="00667E54" w:rsidRDefault="00035E3D" w:rsidP="00667E5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035E3D" w:rsidRPr="00667E54" w:rsidTr="004D58D4">
        <w:tc>
          <w:tcPr>
            <w:tcW w:w="8065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35E3D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</w:t>
            </w:r>
            <w:r w:rsidR="00035E3D">
              <w:rPr>
                <w:rFonts w:cs="Arial"/>
                <w:szCs w:val="24"/>
              </w:rPr>
              <w:t xml:space="preserve">. Which Scottish Government agenda(s) are you looking to address with your </w:t>
            </w:r>
            <w:proofErr w:type="spellStart"/>
            <w:r w:rsidR="00035E3D">
              <w:rPr>
                <w:rFonts w:cs="Arial"/>
                <w:szCs w:val="24"/>
              </w:rPr>
              <w:t>maas</w:t>
            </w:r>
            <w:proofErr w:type="spellEnd"/>
            <w:r w:rsidR="00035E3D">
              <w:rPr>
                <w:rFonts w:cs="Arial"/>
                <w:szCs w:val="24"/>
              </w:rPr>
              <w:t xml:space="preserve"> pilot (modal shift, active/sustainable transport, digital innovation within public transport arena)</w:t>
            </w:r>
          </w:p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035E3D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15%</w:t>
            </w:r>
          </w:p>
        </w:tc>
      </w:tr>
      <w:tr w:rsidR="00035E3D" w:rsidRPr="00667E54" w:rsidTr="004D58D4">
        <w:tc>
          <w:tcPr>
            <w:tcW w:w="8065" w:type="dxa"/>
            <w:shd w:val="clear" w:color="auto" w:fill="auto"/>
          </w:tcPr>
          <w:p w:rsidR="00035E3D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Pr="00667E54" w:rsidRDefault="004D58D4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035E3D" w:rsidRPr="00667E54" w:rsidRDefault="00035E3D" w:rsidP="00035E3D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4D58D4">
        <w:tc>
          <w:tcPr>
            <w:tcW w:w="8065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proofErr w:type="spellStart"/>
            <w:r>
              <w:rPr>
                <w:rFonts w:cs="Arial"/>
                <w:color w:val="000000"/>
                <w:szCs w:val="24"/>
              </w:rPr>
              <w:t>3.a</w:t>
            </w:r>
            <w:proofErr w:type="spellEnd"/>
            <w:r>
              <w:rPr>
                <w:rFonts w:cs="Arial"/>
                <w:color w:val="000000"/>
                <w:szCs w:val="24"/>
              </w:rPr>
              <w:t xml:space="preserve">  How does your MaaS pilot address this agenda(s)?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F621CF">
        <w:tc>
          <w:tcPr>
            <w:tcW w:w="8065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4.   Which of the thematic area(s) are you looking to address with your </w:t>
            </w:r>
            <w:proofErr w:type="spellStart"/>
            <w:r>
              <w:rPr>
                <w:rFonts w:cs="Arial"/>
                <w:szCs w:val="24"/>
              </w:rPr>
              <w:t>maas</w:t>
            </w:r>
            <w:proofErr w:type="spellEnd"/>
            <w:r>
              <w:rPr>
                <w:rFonts w:cs="Arial"/>
                <w:szCs w:val="24"/>
              </w:rPr>
              <w:t xml:space="preserve"> pilot (Rural, Islands &amp; Communities, Tourism, Tackling inequalities, accessibility and mobility barriers)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15%</w:t>
            </w:r>
          </w:p>
        </w:tc>
      </w:tr>
      <w:tr w:rsidR="004D58D4" w:rsidRPr="00667E54" w:rsidTr="00F621CF">
        <w:tc>
          <w:tcPr>
            <w:tcW w:w="8065" w:type="dxa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D91F7B" w:rsidRDefault="00D91F7B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D91F7B" w:rsidRDefault="00D91F7B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4D58D4">
        <w:tc>
          <w:tcPr>
            <w:tcW w:w="8065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proofErr w:type="spellStart"/>
            <w:r>
              <w:rPr>
                <w:rFonts w:cs="Arial"/>
                <w:color w:val="000000"/>
                <w:szCs w:val="24"/>
              </w:rPr>
              <w:t>4.a</w:t>
            </w:r>
            <w:proofErr w:type="spellEnd"/>
            <w:r>
              <w:rPr>
                <w:rFonts w:cs="Arial"/>
                <w:color w:val="000000"/>
                <w:szCs w:val="24"/>
              </w:rPr>
              <w:t xml:space="preserve">  How does your MaaS pilot address the thematic area?</w:t>
            </w:r>
          </w:p>
          <w:p w:rsidR="00D91F7B" w:rsidRPr="00667E54" w:rsidRDefault="00D91F7B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F621CF">
        <w:tc>
          <w:tcPr>
            <w:tcW w:w="8065" w:type="dxa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5.</w:t>
            </w:r>
            <w:r>
              <w:rPr>
                <w:rFonts w:cs="Arial"/>
                <w:color w:val="000000"/>
                <w:szCs w:val="24"/>
              </w:rPr>
              <w:tab/>
              <w:t>What is</w:t>
            </w:r>
            <w:r w:rsidRPr="00667E54">
              <w:rPr>
                <w:rFonts w:cs="Arial"/>
                <w:color w:val="000000"/>
                <w:szCs w:val="24"/>
              </w:rPr>
              <w:t xml:space="preserve"> the intended impact</w:t>
            </w:r>
            <w:r>
              <w:rPr>
                <w:rFonts w:cs="Arial"/>
                <w:color w:val="000000"/>
                <w:szCs w:val="24"/>
              </w:rPr>
              <w:t>(s) and benefits</w:t>
            </w:r>
            <w:r w:rsidRPr="00667E54">
              <w:rPr>
                <w:rFonts w:cs="Arial"/>
                <w:color w:val="000000"/>
                <w:szCs w:val="24"/>
              </w:rPr>
              <w:t xml:space="preserve"> of your MaaS solution</w:t>
            </w:r>
            <w:r>
              <w:rPr>
                <w:rFonts w:cs="Arial"/>
                <w:color w:val="000000"/>
                <w:szCs w:val="24"/>
              </w:rPr>
              <w:t xml:space="preserve"> to the end user</w:t>
            </w:r>
            <w:r w:rsidR="00D91F7B">
              <w:rPr>
                <w:rFonts w:cs="Arial"/>
                <w:color w:val="000000"/>
                <w:szCs w:val="24"/>
              </w:rPr>
              <w:t xml:space="preserve"> (</w:t>
            </w:r>
            <w:proofErr w:type="spellStart"/>
            <w:r w:rsidR="00D91F7B">
              <w:rPr>
                <w:rFonts w:cs="Arial"/>
                <w:color w:val="000000"/>
                <w:szCs w:val="24"/>
              </w:rPr>
              <w:t>eg</w:t>
            </w:r>
            <w:proofErr w:type="spellEnd"/>
            <w:r w:rsidR="00D91F7B">
              <w:rPr>
                <w:rFonts w:cs="Arial"/>
                <w:color w:val="000000"/>
                <w:szCs w:val="24"/>
              </w:rPr>
              <w:t>. passengers)</w:t>
            </w:r>
            <w:r>
              <w:rPr>
                <w:rFonts w:cs="Arial"/>
                <w:color w:val="000000"/>
                <w:szCs w:val="24"/>
              </w:rPr>
              <w:t>? Provide evidence based assessment or research.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10%</w:t>
            </w:r>
          </w:p>
        </w:tc>
      </w:tr>
      <w:tr w:rsidR="004D58D4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 xml:space="preserve"> </w:t>
            </w: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6.</w:t>
            </w:r>
            <w:r>
              <w:rPr>
                <w:rFonts w:cs="Arial"/>
                <w:color w:val="000000"/>
                <w:szCs w:val="24"/>
              </w:rPr>
              <w:tab/>
              <w:t>Where is your intended MaaS solution pilot location within Scotland and explain why you have chosen this location?</w:t>
            </w:r>
            <w:r w:rsidRPr="00667E54">
              <w:rPr>
                <w:rFonts w:cs="Arial"/>
                <w:color w:val="000000"/>
                <w:szCs w:val="24"/>
              </w:rPr>
              <w:t xml:space="preserve"> 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</w:tc>
      </w:tr>
      <w:tr w:rsidR="004D58D4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 xml:space="preserve"> </w:t>
            </w: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7.</w:t>
            </w:r>
            <w:r w:rsidRPr="00667E54">
              <w:rPr>
                <w:rFonts w:cs="Arial"/>
                <w:color w:val="000000"/>
                <w:szCs w:val="24"/>
              </w:rPr>
              <w:tab/>
            </w:r>
            <w:r>
              <w:rPr>
                <w:rFonts w:cs="Arial"/>
                <w:color w:val="000000"/>
                <w:szCs w:val="24"/>
              </w:rPr>
              <w:t>Outline your</w:t>
            </w:r>
            <w:r w:rsidRPr="00667E54">
              <w:rPr>
                <w:rFonts w:cs="Arial"/>
                <w:color w:val="000000"/>
                <w:szCs w:val="24"/>
              </w:rPr>
              <w:t xml:space="preserve"> commercial strategy, demonstrating a sustainable</w:t>
            </w:r>
            <w:r>
              <w:rPr>
                <w:rFonts w:cs="Arial"/>
                <w:color w:val="000000"/>
                <w:szCs w:val="24"/>
              </w:rPr>
              <w:t xml:space="preserve"> and scalable</w:t>
            </w:r>
            <w:r w:rsidRPr="00667E54">
              <w:rPr>
                <w:rFonts w:cs="Arial"/>
                <w:color w:val="000000"/>
                <w:szCs w:val="24"/>
              </w:rPr>
              <w:t xml:space="preserve"> business model, expected grow</w:t>
            </w:r>
            <w:r>
              <w:rPr>
                <w:rFonts w:cs="Arial"/>
                <w:color w:val="000000"/>
                <w:szCs w:val="24"/>
              </w:rPr>
              <w:t>th and/or development potential, within current Scottish market conditions.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</w:tc>
      </w:tr>
      <w:tr w:rsidR="004D58D4" w:rsidRPr="00667E54" w:rsidTr="00A63715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A63715">
        <w:tc>
          <w:tcPr>
            <w:tcW w:w="8065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4D58D4" w:rsidRDefault="004D58D4" w:rsidP="004D58D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276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8.    If a co-creative or similar approach to the pilot has been taken, please outline your key stakeholders, their role within the project pilot and provide letters of commitment (or equivalent).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4D58D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</w:tc>
      </w:tr>
      <w:tr w:rsidR="004D58D4" w:rsidRPr="00667E54" w:rsidTr="00A63715">
        <w:tc>
          <w:tcPr>
            <w:tcW w:w="8065" w:type="dxa"/>
            <w:shd w:val="clear" w:color="auto" w:fill="FFFFFF" w:themeFill="background1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FFFFFF" w:themeFill="background1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9.</w:t>
            </w:r>
            <w:r w:rsidRPr="00667E54">
              <w:rPr>
                <w:rFonts w:cs="Arial"/>
                <w:color w:val="000000"/>
                <w:szCs w:val="24"/>
              </w:rPr>
              <w:tab/>
            </w:r>
            <w:r>
              <w:rPr>
                <w:rFonts w:cs="Arial"/>
                <w:color w:val="000000"/>
                <w:szCs w:val="24"/>
              </w:rPr>
              <w:t>Explain how your MaaS solution will be inclusive and accessible?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10.</w:t>
            </w:r>
            <w:r w:rsidRPr="00667E54">
              <w:rPr>
                <w:rFonts w:cs="Arial"/>
                <w:color w:val="000000"/>
                <w:szCs w:val="24"/>
              </w:rPr>
              <w:tab/>
              <w:t xml:space="preserve">What are your key risk and mitigations in delivering your </w:t>
            </w:r>
            <w:r>
              <w:rPr>
                <w:rFonts w:cs="Arial"/>
                <w:color w:val="000000"/>
                <w:szCs w:val="24"/>
              </w:rPr>
              <w:t>MaaS solution</w:t>
            </w:r>
            <w:r w:rsidR="00D95FAF">
              <w:rPr>
                <w:rFonts w:cs="Arial"/>
                <w:color w:val="000000"/>
                <w:szCs w:val="24"/>
              </w:rPr>
              <w:t xml:space="preserve"> project</w:t>
            </w:r>
            <w:r>
              <w:rPr>
                <w:rFonts w:cs="Arial"/>
                <w:color w:val="000000"/>
                <w:szCs w:val="24"/>
              </w:rPr>
              <w:t>?</w:t>
            </w:r>
            <w:r w:rsidR="00D95FAF">
              <w:rPr>
                <w:rFonts w:cs="Arial"/>
                <w:color w:val="000000"/>
                <w:szCs w:val="24"/>
              </w:rPr>
              <w:t xml:space="preserve"> (for example unintended impacts, technology, finance, commercials </w:t>
            </w:r>
            <w:proofErr w:type="spellStart"/>
            <w:r w:rsidR="00D95FAF">
              <w:rPr>
                <w:rFonts w:cs="Arial"/>
                <w:color w:val="000000"/>
                <w:szCs w:val="24"/>
              </w:rPr>
              <w:t>etc</w:t>
            </w:r>
            <w:proofErr w:type="spellEnd"/>
            <w:r w:rsidR="00D95FAF">
              <w:rPr>
                <w:rFonts w:cs="Arial"/>
                <w:color w:val="000000"/>
                <w:szCs w:val="24"/>
              </w:rPr>
              <w:t>)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11</w:t>
            </w:r>
            <w:r w:rsidRPr="00667E54">
              <w:rPr>
                <w:rFonts w:cs="Arial"/>
                <w:color w:val="000000"/>
                <w:szCs w:val="24"/>
              </w:rPr>
              <w:t>.</w:t>
            </w:r>
            <w:r w:rsidRPr="00667E54">
              <w:rPr>
                <w:rFonts w:cs="Arial"/>
                <w:color w:val="000000"/>
                <w:szCs w:val="24"/>
              </w:rPr>
              <w:tab/>
              <w:t xml:space="preserve">Demonstrate how </w:t>
            </w:r>
            <w:r>
              <w:rPr>
                <w:rFonts w:cs="Arial"/>
                <w:color w:val="000000"/>
                <w:szCs w:val="24"/>
              </w:rPr>
              <w:t>your MaaS</w:t>
            </w:r>
            <w:r w:rsidRPr="00667E54">
              <w:rPr>
                <w:rFonts w:cs="Arial"/>
                <w:color w:val="000000"/>
                <w:szCs w:val="24"/>
              </w:rPr>
              <w:t xml:space="preserve"> solution is compatible with, or working towards integration with, </w:t>
            </w:r>
            <w:proofErr w:type="spellStart"/>
            <w:r w:rsidRPr="00667E54">
              <w:rPr>
                <w:rFonts w:cs="Arial"/>
                <w:color w:val="000000"/>
                <w:szCs w:val="24"/>
              </w:rPr>
              <w:t>exisiting</w:t>
            </w:r>
            <w:proofErr w:type="spellEnd"/>
            <w:r w:rsidRPr="00667E54">
              <w:rPr>
                <w:rFonts w:cs="Arial"/>
                <w:color w:val="000000"/>
                <w:szCs w:val="24"/>
              </w:rPr>
              <w:t xml:space="preserve"> Scottish public transport smart technology </w:t>
            </w:r>
            <w:proofErr w:type="spellStart"/>
            <w:r w:rsidRPr="00667E54">
              <w:rPr>
                <w:rFonts w:cs="Arial"/>
                <w:color w:val="000000"/>
                <w:szCs w:val="24"/>
              </w:rPr>
              <w:t>infrasture</w:t>
            </w:r>
            <w:proofErr w:type="spellEnd"/>
            <w:r w:rsidRPr="00667E54">
              <w:rPr>
                <w:rFonts w:cs="Arial"/>
                <w:color w:val="000000"/>
                <w:szCs w:val="24"/>
              </w:rPr>
              <w:t xml:space="preserve">/specification (e.g. </w:t>
            </w:r>
            <w:proofErr w:type="spellStart"/>
            <w:r w:rsidRPr="00667E54">
              <w:rPr>
                <w:rFonts w:cs="Arial"/>
                <w:color w:val="000000"/>
                <w:szCs w:val="24"/>
              </w:rPr>
              <w:t>cEMV</w:t>
            </w:r>
            <w:proofErr w:type="spellEnd"/>
            <w:r w:rsidRPr="00667E54">
              <w:rPr>
                <w:rFonts w:cs="Arial"/>
                <w:color w:val="000000"/>
                <w:szCs w:val="24"/>
              </w:rPr>
              <w:t>, mobile and</w:t>
            </w:r>
            <w:r w:rsidR="00D95FAF">
              <w:rPr>
                <w:rFonts w:cs="Arial"/>
                <w:color w:val="000000"/>
                <w:szCs w:val="24"/>
              </w:rPr>
              <w:t>/or</w:t>
            </w:r>
            <w:r w:rsidRPr="00667E54">
              <w:rPr>
                <w:rFonts w:cs="Arial"/>
                <w:color w:val="000000"/>
                <w:szCs w:val="24"/>
              </w:rPr>
              <w:t xml:space="preserve"> ITSO).</w:t>
            </w: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</w:tc>
      </w:tr>
      <w:tr w:rsidR="004D58D4" w:rsidRPr="00667E54" w:rsidTr="00667E54">
        <w:tc>
          <w:tcPr>
            <w:tcW w:w="8065" w:type="dxa"/>
            <w:tcBorders>
              <w:bottom w:val="single" w:sz="4" w:space="0" w:color="auto"/>
            </w:tcBorders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  <w:shd w:val="clear" w:color="auto" w:fill="D9D9D9" w:themeFill="background1" w:themeFillShade="D9"/>
          </w:tcPr>
          <w:p w:rsidR="004D58D4" w:rsidRPr="00667E54" w:rsidRDefault="004D58D4" w:rsidP="00D91F7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12.</w:t>
            </w:r>
            <w:r w:rsidRPr="00667E54">
              <w:rPr>
                <w:rFonts w:cs="Arial"/>
                <w:szCs w:val="24"/>
              </w:rPr>
              <w:tab/>
            </w:r>
            <w:r w:rsidR="00D91F7B">
              <w:rPr>
                <w:rFonts w:cs="Arial"/>
                <w:color w:val="000000"/>
                <w:szCs w:val="24"/>
              </w:rPr>
              <w:t>How will you effect sustained behavioural change with your target audience and stakeholders?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4D58D4" w:rsidRPr="00667E54" w:rsidTr="00667E54">
        <w:tc>
          <w:tcPr>
            <w:tcW w:w="8065" w:type="dxa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Pr="00667E54" w:rsidRDefault="004049F3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</w:tcPr>
          <w:p w:rsidR="004D58D4" w:rsidRPr="00667E54" w:rsidRDefault="004D58D4" w:rsidP="004D58D4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</w:p>
        </w:tc>
      </w:tr>
      <w:tr w:rsidR="00035E3D" w:rsidRPr="00667E54" w:rsidTr="00F621CF">
        <w:tc>
          <w:tcPr>
            <w:tcW w:w="8065" w:type="dxa"/>
            <w:shd w:val="clear" w:color="auto" w:fill="D9D9D9" w:themeFill="background1" w:themeFillShade="D9"/>
          </w:tcPr>
          <w:p w:rsidR="00035E3D" w:rsidRDefault="00035E3D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  <w:r w:rsidRPr="00667E54">
              <w:rPr>
                <w:rFonts w:cs="Arial"/>
                <w:szCs w:val="24"/>
              </w:rPr>
              <w:t>1</w:t>
            </w:r>
            <w:r w:rsidR="004049F3">
              <w:rPr>
                <w:rFonts w:cs="Arial"/>
                <w:szCs w:val="24"/>
              </w:rPr>
              <w:t>3</w:t>
            </w:r>
            <w:r>
              <w:rPr>
                <w:rFonts w:cs="Arial"/>
                <w:szCs w:val="24"/>
              </w:rPr>
              <w:t>.</w:t>
            </w:r>
            <w:r w:rsidRPr="00667E54">
              <w:rPr>
                <w:rFonts w:cs="Arial"/>
                <w:szCs w:val="24"/>
              </w:rPr>
              <w:tab/>
              <w:t xml:space="preserve">What </w:t>
            </w:r>
            <w:r>
              <w:rPr>
                <w:rFonts w:cs="Arial"/>
                <w:szCs w:val="24"/>
              </w:rPr>
              <w:t>monitoring and evalu</w:t>
            </w:r>
            <w:r w:rsidR="00E75D7D">
              <w:rPr>
                <w:rFonts w:cs="Arial"/>
                <w:szCs w:val="24"/>
              </w:rPr>
              <w:t>a</w:t>
            </w:r>
            <w:r>
              <w:rPr>
                <w:rFonts w:cs="Arial"/>
                <w:szCs w:val="24"/>
              </w:rPr>
              <w:t>tion process</w:t>
            </w:r>
            <w:r w:rsidRPr="00667E54">
              <w:rPr>
                <w:rFonts w:cs="Arial"/>
                <w:szCs w:val="24"/>
              </w:rPr>
              <w:t xml:space="preserve"> do you have planned to</w:t>
            </w:r>
            <w:r>
              <w:rPr>
                <w:rFonts w:cs="Arial"/>
                <w:szCs w:val="24"/>
              </w:rPr>
              <w:t xml:space="preserve"> assess success, and in which areas </w:t>
            </w:r>
            <w:r w:rsidR="004D58D4">
              <w:rPr>
                <w:rFonts w:cs="Arial"/>
                <w:szCs w:val="24"/>
              </w:rPr>
              <w:t>–</w:t>
            </w:r>
            <w:r>
              <w:rPr>
                <w:rFonts w:cs="Arial"/>
                <w:szCs w:val="24"/>
              </w:rPr>
              <w:t xml:space="preserve"> </w:t>
            </w:r>
            <w:r w:rsidR="004D58D4">
              <w:rPr>
                <w:rFonts w:cs="Arial"/>
                <w:szCs w:val="24"/>
              </w:rPr>
              <w:t xml:space="preserve">for example uptake, </w:t>
            </w:r>
            <w:r w:rsidRPr="00667E54">
              <w:rPr>
                <w:rFonts w:cs="Arial"/>
                <w:szCs w:val="24"/>
              </w:rPr>
              <w:t>behaviour</w:t>
            </w:r>
            <w:r w:rsidR="004D58D4">
              <w:rPr>
                <w:rFonts w:cs="Arial"/>
                <w:szCs w:val="24"/>
              </w:rPr>
              <w:t xml:space="preserve">al change, rate </w:t>
            </w:r>
            <w:proofErr w:type="spellStart"/>
            <w:r w:rsidR="004D58D4">
              <w:rPr>
                <w:rFonts w:cs="Arial"/>
                <w:szCs w:val="24"/>
              </w:rPr>
              <w:t>etc</w:t>
            </w:r>
            <w:proofErr w:type="spellEnd"/>
            <w:r w:rsidR="004D58D4">
              <w:rPr>
                <w:rFonts w:cs="Arial"/>
                <w:szCs w:val="24"/>
              </w:rPr>
              <w:t xml:space="preserve"> - for </w:t>
            </w:r>
            <w:r w:rsidRPr="00667E54">
              <w:rPr>
                <w:rFonts w:cs="Arial"/>
                <w:szCs w:val="24"/>
              </w:rPr>
              <w:t>both stakeholder and public?</w:t>
            </w:r>
          </w:p>
          <w:p w:rsidR="00035E3D" w:rsidRPr="00667E54" w:rsidRDefault="00035E3D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</w:tcPr>
          <w:p w:rsidR="00035E3D" w:rsidRDefault="00035E3D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  <w:r w:rsidRPr="00667E54">
              <w:rPr>
                <w:rFonts w:cs="Arial"/>
                <w:color w:val="000000"/>
                <w:szCs w:val="24"/>
              </w:rPr>
              <w:t>Evaluation weighting</w:t>
            </w:r>
          </w:p>
          <w:p w:rsidR="004049F3" w:rsidRPr="00667E54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5%</w:t>
            </w:r>
          </w:p>
        </w:tc>
      </w:tr>
      <w:tr w:rsidR="004D58D4" w:rsidRPr="00667E54" w:rsidTr="004D58D4">
        <w:tc>
          <w:tcPr>
            <w:tcW w:w="8065" w:type="dxa"/>
            <w:shd w:val="clear" w:color="auto" w:fill="FFFFFF" w:themeFill="background1"/>
          </w:tcPr>
          <w:p w:rsidR="004D58D4" w:rsidRDefault="004D58D4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4049F3" w:rsidRPr="00667E54" w:rsidRDefault="004049F3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  <w:shd w:val="clear" w:color="auto" w:fill="FFFFFF" w:themeFill="background1"/>
          </w:tcPr>
          <w:p w:rsidR="004D58D4" w:rsidRPr="00667E54" w:rsidRDefault="004D58D4" w:rsidP="00F621CF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</w:tbl>
    <w:p w:rsidR="00035E3D" w:rsidRDefault="00035E3D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A63715" w:rsidRDefault="00A63715" w:rsidP="00A6371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1276"/>
        </w:tabs>
        <w:rPr>
          <w:rFonts w:cs="Arial"/>
          <w:szCs w:val="24"/>
        </w:rPr>
      </w:pPr>
    </w:p>
    <w:p w:rsidR="005B5EAC" w:rsidRPr="00667E54" w:rsidRDefault="005B5EAC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sectPr w:rsidR="005B5EAC" w:rsidRPr="00667E54" w:rsidSect="00553D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134" w:right="1134" w:bottom="1134" w:left="1134" w:header="43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C3C" w:rsidRDefault="00F81C3C">
      <w:r>
        <w:separator/>
      </w:r>
    </w:p>
  </w:endnote>
  <w:endnote w:type="continuationSeparator" w:id="0">
    <w:p w:rsidR="00F81C3C" w:rsidRDefault="00F8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54A964B2-6409-437A-93E1-E30F91143E21}"/>
    <w:embedBold r:id="rId2" w:fontKey="{AC17ADE7-5D2E-4368-A805-79DCDB7EFB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3" w:fontKey="{50976850-8278-4B5D-AF97-40F572DB67B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16035B" w:rsidTr="0016035B">
      <w:tc>
        <w:tcPr>
          <w:tcW w:w="3029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Default="0016035B" w:rsidP="00A335E4">
          <w:pPr>
            <w:jc w:val="both"/>
          </w:pPr>
          <w:r w:rsidRPr="00846DDE">
            <w:rPr>
              <w:rFonts w:cs="Arial"/>
              <w:sz w:val="18"/>
              <w:szCs w:val="18"/>
            </w:rPr>
            <w:t>www.transport</w:t>
          </w:r>
          <w:r>
            <w:rPr>
              <w:rFonts w:cs="Arial"/>
              <w:sz w:val="18"/>
              <w:szCs w:val="18"/>
            </w:rPr>
            <w:t>.</w:t>
          </w:r>
          <w:r w:rsidRPr="00846DDE">
            <w:rPr>
              <w:rFonts w:cs="Arial"/>
              <w:sz w:val="18"/>
              <w:szCs w:val="18"/>
            </w:rPr>
            <w:t>gov.</w:t>
          </w:r>
          <w:r>
            <w:rPr>
              <w:rFonts w:cs="Arial"/>
              <w:sz w:val="18"/>
              <w:szCs w:val="18"/>
            </w:rPr>
            <w:t>scot</w:t>
          </w:r>
        </w:p>
      </w:tc>
      <w:tc>
        <w:tcPr>
          <w:tcW w:w="2985" w:type="dxa"/>
          <w:shd w:val="clear" w:color="auto" w:fill="auto"/>
        </w:tcPr>
        <w:p w:rsidR="0016035B" w:rsidRPr="004E5681" w:rsidRDefault="0016035B" w:rsidP="00A335E4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16035B" w:rsidRPr="00846DDE" w:rsidRDefault="0016035B" w:rsidP="00A335E4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5F2784" w:rsidRDefault="0016035B" w:rsidP="00A335E4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16035B" w:rsidRDefault="0016035B" w:rsidP="00A335E4">
          <w:pPr>
            <w:jc w:val="right"/>
          </w:pPr>
        </w:p>
      </w:tc>
    </w:tr>
  </w:tbl>
  <w:p w:rsidR="000D022F" w:rsidRPr="00031B74" w:rsidRDefault="000D022F" w:rsidP="00031B74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C3C" w:rsidRDefault="00F81C3C">
      <w:r>
        <w:separator/>
      </w:r>
    </w:p>
  </w:footnote>
  <w:footnote w:type="continuationSeparator" w:id="0">
    <w:p w:rsidR="00F81C3C" w:rsidRDefault="00F81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2F" w:rsidRPr="00650B30" w:rsidRDefault="000D022F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 w15:restartNumberingAfterBreak="0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 w15:restartNumberingAfterBreak="0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 w15:restartNumberingAfterBreak="0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 w15:restartNumberingAfterBreak="0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 w15:restartNumberingAfterBreak="0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 w15:restartNumberingAfterBreak="0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 w15:restartNumberingAfterBreak="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 w15:restartNumberingAfterBreak="0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 w15:restartNumberingAfterBreak="0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 w15:restartNumberingAfterBreak="0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 w15:restartNumberingAfterBreak="0">
    <w:nsid w:val="153A0378"/>
    <w:multiLevelType w:val="multilevel"/>
    <w:tmpl w:val="E8E40CD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5" w15:restartNumberingAfterBreak="0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 w15:restartNumberingAfterBreak="0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 w15:restartNumberingAfterBreak="0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 w15:restartNumberingAfterBreak="0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 w15:restartNumberingAfterBreak="0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 w15:restartNumberingAfterBreak="0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 w15:restartNumberingAfterBreak="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 w15:restartNumberingAfterBreak="0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 w15:restartNumberingAfterBreak="0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 w15:restartNumberingAfterBreak="0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 w15:restartNumberingAfterBreak="0">
    <w:nsid w:val="411044F1"/>
    <w:multiLevelType w:val="hybridMultilevel"/>
    <w:tmpl w:val="1A30E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 w15:restartNumberingAfterBreak="0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 w15:restartNumberingAfterBreak="0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 w15:restartNumberingAfterBreak="0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 w15:restartNumberingAfterBreak="0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 w15:restartNumberingAfterBreak="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 w15:restartNumberingAfterBreak="0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3" w15:restartNumberingAfterBreak="0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4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 w15:restartNumberingAfterBreak="0">
    <w:nsid w:val="694308D7"/>
    <w:multiLevelType w:val="multilevel"/>
    <w:tmpl w:val="E8E40CD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37" w15:restartNumberingAfterBreak="0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 w15:restartNumberingAfterBreak="0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 w15:restartNumberingAfterBreak="0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 w15:restartNumberingAfterBreak="0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1" w15:restartNumberingAfterBreak="0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2" w15:restartNumberingAfterBreak="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3" w15:restartNumberingAfterBreak="0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9"/>
  </w:num>
  <w:num w:numId="8">
    <w:abstractNumId w:val="23"/>
  </w:num>
  <w:num w:numId="9">
    <w:abstractNumId w:val="41"/>
  </w:num>
  <w:num w:numId="10">
    <w:abstractNumId w:val="32"/>
  </w:num>
  <w:num w:numId="11">
    <w:abstractNumId w:val="7"/>
  </w:num>
  <w:num w:numId="12">
    <w:abstractNumId w:val="17"/>
  </w:num>
  <w:num w:numId="13">
    <w:abstractNumId w:val="16"/>
  </w:num>
  <w:num w:numId="14">
    <w:abstractNumId w:val="12"/>
  </w:num>
  <w:num w:numId="15">
    <w:abstractNumId w:val="6"/>
  </w:num>
  <w:num w:numId="16">
    <w:abstractNumId w:val="28"/>
  </w:num>
  <w:num w:numId="17">
    <w:abstractNumId w:val="22"/>
  </w:num>
  <w:num w:numId="18">
    <w:abstractNumId w:val="31"/>
  </w:num>
  <w:num w:numId="19">
    <w:abstractNumId w:val="42"/>
  </w:num>
  <w:num w:numId="20">
    <w:abstractNumId w:val="34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6"/>
  </w:num>
  <w:num w:numId="26">
    <w:abstractNumId w:val="37"/>
  </w:num>
  <w:num w:numId="27">
    <w:abstractNumId w:val="18"/>
  </w:num>
  <w:num w:numId="28">
    <w:abstractNumId w:val="35"/>
  </w:num>
  <w:num w:numId="29">
    <w:abstractNumId w:val="43"/>
  </w:num>
  <w:num w:numId="30">
    <w:abstractNumId w:val="19"/>
  </w:num>
  <w:num w:numId="31">
    <w:abstractNumId w:val="11"/>
  </w:num>
  <w:num w:numId="32">
    <w:abstractNumId w:val="13"/>
  </w:num>
  <w:num w:numId="33">
    <w:abstractNumId w:val="40"/>
  </w:num>
  <w:num w:numId="34">
    <w:abstractNumId w:val="20"/>
  </w:num>
  <w:num w:numId="35">
    <w:abstractNumId w:val="27"/>
  </w:num>
  <w:num w:numId="36">
    <w:abstractNumId w:val="29"/>
  </w:num>
  <w:num w:numId="37">
    <w:abstractNumId w:val="38"/>
  </w:num>
  <w:num w:numId="38">
    <w:abstractNumId w:val="4"/>
  </w:num>
  <w:num w:numId="39">
    <w:abstractNumId w:val="33"/>
  </w:num>
  <w:num w:numId="40">
    <w:abstractNumId w:val="15"/>
  </w:num>
  <w:num w:numId="41">
    <w:abstractNumId w:val="24"/>
  </w:num>
  <w:num w:numId="42">
    <w:abstractNumId w:val="9"/>
  </w:num>
  <w:num w:numId="43">
    <w:abstractNumId w:val="30"/>
  </w:num>
  <w:num w:numId="44">
    <w:abstractNumId w:val="21"/>
  </w:num>
  <w:num w:numId="45">
    <w:abstractNumId w:val="0"/>
  </w:num>
  <w:num w:numId="46">
    <w:abstractNumId w:val="8"/>
  </w:num>
  <w:num w:numId="47">
    <w:abstractNumId w:val="10"/>
  </w:num>
  <w:num w:numId="48">
    <w:abstractNumId w:val="14"/>
  </w:num>
  <w:num w:numId="49">
    <w:abstractNumId w:val="36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hideSpellingErrors/>
  <w:activeWritingStyle w:appName="MSWord" w:lang="en-GB" w:vendorID="8" w:dllVersion="513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A"/>
    <w:rsid w:val="00001B96"/>
    <w:rsid w:val="00025973"/>
    <w:rsid w:val="0003088A"/>
    <w:rsid w:val="00031B74"/>
    <w:rsid w:val="00035E3D"/>
    <w:rsid w:val="0004044C"/>
    <w:rsid w:val="000432EC"/>
    <w:rsid w:val="00044609"/>
    <w:rsid w:val="000456BB"/>
    <w:rsid w:val="00074846"/>
    <w:rsid w:val="00085CB8"/>
    <w:rsid w:val="000D022F"/>
    <w:rsid w:val="00101E4C"/>
    <w:rsid w:val="00123FB0"/>
    <w:rsid w:val="0013455F"/>
    <w:rsid w:val="00143020"/>
    <w:rsid w:val="00151C94"/>
    <w:rsid w:val="0016035B"/>
    <w:rsid w:val="0017250C"/>
    <w:rsid w:val="00175AB8"/>
    <w:rsid w:val="001902F0"/>
    <w:rsid w:val="001C7B1C"/>
    <w:rsid w:val="001E1EF2"/>
    <w:rsid w:val="002055F1"/>
    <w:rsid w:val="00217636"/>
    <w:rsid w:val="00221EAD"/>
    <w:rsid w:val="00222365"/>
    <w:rsid w:val="00227F39"/>
    <w:rsid w:val="00234602"/>
    <w:rsid w:val="002372E5"/>
    <w:rsid w:val="0029284E"/>
    <w:rsid w:val="002936A1"/>
    <w:rsid w:val="003104B6"/>
    <w:rsid w:val="0032295E"/>
    <w:rsid w:val="00342313"/>
    <w:rsid w:val="00352D95"/>
    <w:rsid w:val="0035364F"/>
    <w:rsid w:val="00381EB6"/>
    <w:rsid w:val="003962A3"/>
    <w:rsid w:val="003A48AA"/>
    <w:rsid w:val="003D25E6"/>
    <w:rsid w:val="003F6FFE"/>
    <w:rsid w:val="004007E3"/>
    <w:rsid w:val="00402D47"/>
    <w:rsid w:val="004049F3"/>
    <w:rsid w:val="004074B3"/>
    <w:rsid w:val="004240A9"/>
    <w:rsid w:val="00442289"/>
    <w:rsid w:val="004511DF"/>
    <w:rsid w:val="00497C6E"/>
    <w:rsid w:val="004D58D4"/>
    <w:rsid w:val="004E1824"/>
    <w:rsid w:val="004F296A"/>
    <w:rsid w:val="004F350E"/>
    <w:rsid w:val="00504766"/>
    <w:rsid w:val="00504C48"/>
    <w:rsid w:val="00504CC0"/>
    <w:rsid w:val="00507926"/>
    <w:rsid w:val="00526A81"/>
    <w:rsid w:val="005326FF"/>
    <w:rsid w:val="0054623A"/>
    <w:rsid w:val="00550C1F"/>
    <w:rsid w:val="00553DCC"/>
    <w:rsid w:val="005576D1"/>
    <w:rsid w:val="005B5EAC"/>
    <w:rsid w:val="005F52ED"/>
    <w:rsid w:val="00601C44"/>
    <w:rsid w:val="00607F2B"/>
    <w:rsid w:val="0061102A"/>
    <w:rsid w:val="0062289D"/>
    <w:rsid w:val="006311AA"/>
    <w:rsid w:val="0063272C"/>
    <w:rsid w:val="00650B30"/>
    <w:rsid w:val="00656FE4"/>
    <w:rsid w:val="00667E54"/>
    <w:rsid w:val="006703F5"/>
    <w:rsid w:val="006738CB"/>
    <w:rsid w:val="00682275"/>
    <w:rsid w:val="006A1465"/>
    <w:rsid w:val="006F78FF"/>
    <w:rsid w:val="00711542"/>
    <w:rsid w:val="0072552C"/>
    <w:rsid w:val="00732C20"/>
    <w:rsid w:val="00735A1B"/>
    <w:rsid w:val="00743643"/>
    <w:rsid w:val="0075663A"/>
    <w:rsid w:val="00774AEA"/>
    <w:rsid w:val="007778DD"/>
    <w:rsid w:val="007E0BFC"/>
    <w:rsid w:val="007E34C1"/>
    <w:rsid w:val="007E43BD"/>
    <w:rsid w:val="007F4241"/>
    <w:rsid w:val="0080128E"/>
    <w:rsid w:val="00815CBA"/>
    <w:rsid w:val="00832C06"/>
    <w:rsid w:val="008B4AB9"/>
    <w:rsid w:val="008B5A9A"/>
    <w:rsid w:val="008D6173"/>
    <w:rsid w:val="008D7D56"/>
    <w:rsid w:val="00936A63"/>
    <w:rsid w:val="00957551"/>
    <w:rsid w:val="00982C93"/>
    <w:rsid w:val="00983EE9"/>
    <w:rsid w:val="0098576B"/>
    <w:rsid w:val="0098784E"/>
    <w:rsid w:val="00995A83"/>
    <w:rsid w:val="009A08BB"/>
    <w:rsid w:val="009D3F63"/>
    <w:rsid w:val="009E0E3E"/>
    <w:rsid w:val="00A10F6A"/>
    <w:rsid w:val="00A130C8"/>
    <w:rsid w:val="00A230C6"/>
    <w:rsid w:val="00A308FA"/>
    <w:rsid w:val="00A31DD5"/>
    <w:rsid w:val="00A335E4"/>
    <w:rsid w:val="00A470CB"/>
    <w:rsid w:val="00A63715"/>
    <w:rsid w:val="00A771CB"/>
    <w:rsid w:val="00AA4CE5"/>
    <w:rsid w:val="00AA60C8"/>
    <w:rsid w:val="00B03D51"/>
    <w:rsid w:val="00B22F20"/>
    <w:rsid w:val="00B308B9"/>
    <w:rsid w:val="00B620D0"/>
    <w:rsid w:val="00B65B0A"/>
    <w:rsid w:val="00B815B3"/>
    <w:rsid w:val="00B828C8"/>
    <w:rsid w:val="00B963DF"/>
    <w:rsid w:val="00BB01B9"/>
    <w:rsid w:val="00BB7E6C"/>
    <w:rsid w:val="00C02074"/>
    <w:rsid w:val="00C73A1E"/>
    <w:rsid w:val="00C843C7"/>
    <w:rsid w:val="00C85339"/>
    <w:rsid w:val="00C858F4"/>
    <w:rsid w:val="00C93FA2"/>
    <w:rsid w:val="00CA01C9"/>
    <w:rsid w:val="00CC48B7"/>
    <w:rsid w:val="00CC4F96"/>
    <w:rsid w:val="00CF50B0"/>
    <w:rsid w:val="00D0685C"/>
    <w:rsid w:val="00D32A1B"/>
    <w:rsid w:val="00D33618"/>
    <w:rsid w:val="00D62E92"/>
    <w:rsid w:val="00D91F7B"/>
    <w:rsid w:val="00D95FAF"/>
    <w:rsid w:val="00DA5019"/>
    <w:rsid w:val="00DE3AD3"/>
    <w:rsid w:val="00DE6111"/>
    <w:rsid w:val="00E04964"/>
    <w:rsid w:val="00E16B8D"/>
    <w:rsid w:val="00E16E67"/>
    <w:rsid w:val="00E26C4A"/>
    <w:rsid w:val="00E30E78"/>
    <w:rsid w:val="00E3590F"/>
    <w:rsid w:val="00E75D7D"/>
    <w:rsid w:val="00E911A1"/>
    <w:rsid w:val="00E924B9"/>
    <w:rsid w:val="00EC1AE6"/>
    <w:rsid w:val="00EC4479"/>
    <w:rsid w:val="00ED7F98"/>
    <w:rsid w:val="00EE5AF4"/>
    <w:rsid w:val="00F07257"/>
    <w:rsid w:val="00F35C21"/>
    <w:rsid w:val="00F4616E"/>
    <w:rsid w:val="00F64A77"/>
    <w:rsid w:val="00F65950"/>
    <w:rsid w:val="00F735C7"/>
    <w:rsid w:val="00F81C3C"/>
    <w:rsid w:val="00F90855"/>
    <w:rsid w:val="00F96875"/>
    <w:rsid w:val="00FD333B"/>
    <w:rsid w:val="00FD3734"/>
    <w:rsid w:val="00FE4FFC"/>
    <w:rsid w:val="00FE56B1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DCBD8"/>
  <w15:chartTrackingRefBased/>
  <w15:docId w15:val="{B00BE9E6-50EE-492B-ACCE-4553BCA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55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30C8"/>
    <w:rPr>
      <w:color w:val="808080"/>
    </w:rPr>
  </w:style>
  <w:style w:type="paragraph" w:styleId="ListParagraph">
    <w:name w:val="List Paragraph"/>
    <w:aliases w:val="Table text,Recommendatio,F5 List Paragraph,List Paragraph2,MAIN CONTENT,List Paragraph12,Dot pt,List Paragraph1,Colorful List - Accent 11,No Spacing1,List Paragraph Char Char Char,Indicator Text,Numbered Para 1,Bullet Points,Bullet 1,L"/>
    <w:basedOn w:val="Normal"/>
    <w:link w:val="ListParagraphChar"/>
    <w:uiPriority w:val="34"/>
    <w:qFormat/>
    <w:rsid w:val="005B5EAC"/>
    <w:pPr>
      <w:spacing w:line="240" w:lineRule="atLeast"/>
      <w:ind w:left="720"/>
      <w:contextualSpacing/>
      <w:jc w:val="both"/>
    </w:pPr>
    <w:rPr>
      <w:lang w:eastAsia="en-US"/>
    </w:rPr>
  </w:style>
  <w:style w:type="character" w:customStyle="1" w:styleId="ListParagraphChar">
    <w:name w:val="List Paragraph Char"/>
    <w:aliases w:val="Table text Char,Recommendatio Char,F5 List Paragraph Char,List Paragraph2 Char,MAIN CONTENT Char,List Paragraph12 Char,Dot pt Char,List Paragraph1 Char,Colorful List - Accent 11 Char,No Spacing1 Char,Indicator Text Char,Bullet 1 Char"/>
    <w:link w:val="ListParagraph"/>
    <w:uiPriority w:val="34"/>
    <w:qFormat/>
    <w:locked/>
    <w:rsid w:val="005B5EAC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fs\office_templates\Transport%20Scotland\TS%20-%20TRBO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597087317C4B7280B8461191988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731F-9768-4051-BD7B-EDBA6F620BA7}"/>
      </w:docPartPr>
      <w:docPartBody>
        <w:p w:rsidR="000451BE" w:rsidRDefault="00580806" w:rsidP="00580806">
          <w:pPr>
            <w:pStyle w:val="0E597087317C4B7280B84611919881361"/>
          </w:pPr>
          <w:r>
            <w:rPr>
              <w:rStyle w:val="PlaceholderText"/>
              <w:rFonts w:asciiTheme="minorHAnsi" w:hAnsiTheme="minorHAnsi" w:cstheme="minorHAnsi"/>
            </w:rPr>
            <w:t>Click</w:t>
          </w:r>
          <w:r w:rsidRPr="00E357A5">
            <w:rPr>
              <w:rStyle w:val="PlaceholderText"/>
              <w:rFonts w:asciiTheme="minorHAnsi" w:hAnsiTheme="minorHAnsi" w:cstheme="minorHAnsi"/>
            </w:rPr>
            <w:t xml:space="preserve"> to 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06"/>
    <w:rsid w:val="000451BE"/>
    <w:rsid w:val="002D780F"/>
    <w:rsid w:val="00580806"/>
    <w:rsid w:val="005B716D"/>
    <w:rsid w:val="0091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0806"/>
    <w:rPr>
      <w:color w:val="808080"/>
    </w:rPr>
  </w:style>
  <w:style w:type="paragraph" w:customStyle="1" w:styleId="0E597087317C4B7280B8461191988136">
    <w:name w:val="0E597087317C4B7280B8461191988136"/>
    <w:rsid w:val="00580806"/>
  </w:style>
  <w:style w:type="paragraph" w:customStyle="1" w:styleId="0E597087317C4B7280B84611919881361">
    <w:name w:val="0E597087317C4B7280B84611919881361"/>
    <w:rsid w:val="0058080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1648F-09F2-478D-BCB4-D611EC0CC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 - TRBO Letterhead</Template>
  <TotalTime>0</TotalTime>
  <Pages>6</Pages>
  <Words>445</Words>
  <Characters>2913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TRBO Letterhead.dot</vt:lpstr>
    </vt:vector>
  </TitlesOfParts>
  <Manager/>
  <Company>Scottish Executive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TRBO Letterhead.dot</dc:title>
  <dc:subject>Transport Scotland - Trunk Road and Bus Operations letterhead</dc:subject>
  <dc:creator>u443036</dc:creator>
  <cp:keywords>Transport Scotland - Trunk Road and Bus Operations letterhead</cp:keywords>
  <dc:description/>
  <cp:lastModifiedBy>Bell J (Juliet)</cp:lastModifiedBy>
  <cp:revision>2</cp:revision>
  <cp:lastPrinted>2006-06-01T12:42:00Z</cp:lastPrinted>
  <dcterms:created xsi:type="dcterms:W3CDTF">2019-06-19T13:06:00Z</dcterms:created>
  <dcterms:modified xsi:type="dcterms:W3CDTF">2019-06-19T13:06:00Z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595294</vt:lpwstr>
  </property>
  <property fmtid="{D5CDD505-2E9C-101B-9397-08002B2CF9AE}" pid="3" name="Version Number">
    <vt:lpwstr>1</vt:lpwstr>
  </property>
</Properties>
</file>